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0A39B7" w:rsidTr="00725F33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0A39B7" w:rsidRPr="00725F33" w:rsidRDefault="000A39B7" w:rsidP="00725F33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25F33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0A39B7" w:rsidRPr="00725F33" w:rsidRDefault="000A39B7" w:rsidP="00725F33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25F33">
              <w:rPr>
                <w:rFonts w:ascii="Arial" w:hAnsi="Arial" w:cs="Arial"/>
                <w:sz w:val="20"/>
                <w:szCs w:val="20"/>
                <w:rtl/>
              </w:rPr>
              <w:t>‏‏18 אפריל, 2010</w:t>
            </w:r>
          </w:p>
        </w:tc>
      </w:tr>
    </w:tbl>
    <w:p w:rsidR="000A39B7" w:rsidRDefault="000A39B7" w:rsidP="00E75D0F">
      <w:pPr>
        <w:bidi/>
        <w:rPr>
          <w:rFonts w:ascii="Arial" w:hAnsi="Arial" w:cs="Arial"/>
          <w:sz w:val="20"/>
          <w:szCs w:val="20"/>
          <w:rtl/>
        </w:rPr>
      </w:pPr>
    </w:p>
    <w:p w:rsidR="000A39B7" w:rsidRDefault="000A39B7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0A39B7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0A39B7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0A39B7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0A39B7" w:rsidRPr="00E75D0F" w:rsidRDefault="000A39B7" w:rsidP="0071153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26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4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</w:t>
            </w:r>
          </w:p>
        </w:tc>
      </w:tr>
    </w:tbl>
    <w:p w:rsidR="000A39B7" w:rsidRDefault="000A39B7" w:rsidP="00E87C0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0A39B7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A39B7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A39B7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A39B7" w:rsidRPr="00813E93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0A39B7" w:rsidRPr="00813E93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A39B7" w:rsidRPr="002A5F9B" w:rsidRDefault="000A39B7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67pt;margin-top:10.55pt;width:27pt;height:18pt;z-index:251657728" filled="f" stroked="f">
            <v:textbox>
              <w:txbxContent>
                <w:p w:rsidR="000A39B7" w:rsidRPr="004E5FA3" w:rsidRDefault="000A39B7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0A39B7" w:rsidRDefault="000A39B7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0A39B7" w:rsidRPr="00813E93" w:rsidRDefault="000A39B7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0A39B7" w:rsidRPr="00E75D0F" w:rsidTr="00E75D0F">
        <w:tc>
          <w:tcPr>
            <w:tcW w:w="9178" w:type="dxa"/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A39B7" w:rsidRPr="00E75D0F" w:rsidTr="00E75D0F">
        <w:tc>
          <w:tcPr>
            <w:tcW w:w="9178" w:type="dxa"/>
          </w:tcPr>
          <w:p w:rsidR="000A39B7" w:rsidRPr="00E75D0F" w:rsidRDefault="000A39B7" w:rsidP="000A092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רכש תוכנה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רישיונות לניהול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מסדי נתונים של חברת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Oracle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ולשם כך נדרש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שירותי תמיכה של חברת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Oracle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לצורך ניהול ותחזוקת התוכנה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0A39B7" w:rsidRPr="00E75D0F" w:rsidRDefault="000A39B7" w:rsidP="002654AD">
            <w:pPr>
              <w:bidi/>
              <w:ind w:left="7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שעות מומחה מלווה וליווי בקריאות לטיפול בתקלות</w:t>
            </w:r>
          </w:p>
          <w:p w:rsidR="000A39B7" w:rsidRPr="00E75D0F" w:rsidRDefault="000A39B7" w:rsidP="00BD7295">
            <w:pPr>
              <w:bidi/>
              <w:ind w:left="360"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27" type="#_x0000_t202" style="position:absolute;left:0;text-align:left;margin-left:93.55pt;margin-top:12.65pt;width:27pt;height:18.6pt;z-index:251659776" filled="f" stroked="f">
                  <v:textbox>
                    <w:txbxContent>
                      <w:p w:rsidR="000A39B7" w:rsidRPr="004E5FA3" w:rsidRDefault="000A39B7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</w:p>
        </w:tc>
      </w:tr>
    </w:tbl>
    <w:p w:rsidR="000A39B7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0A39B7" w:rsidRPr="00813E93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0A39B7" w:rsidRPr="00813E93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8" type="#_x0000_t202" style="position:absolute;left:0;text-align:left;margin-left:244.5pt;margin-top:12.05pt;width:27pt;height:18pt;z-index:251655680" filled="f" stroked="f">
            <v:textbox style="mso-next-textbox:#_x0000_s1028">
              <w:txbxContent>
                <w:p w:rsidR="000A39B7" w:rsidRPr="004E5FA3" w:rsidRDefault="000A39B7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0A39B7" w:rsidRPr="00813E93" w:rsidTr="0008299D">
        <w:tc>
          <w:tcPr>
            <w:tcW w:w="3085" w:type="dxa"/>
          </w:tcPr>
          <w:p w:rsidR="000A39B7" w:rsidRPr="00813E93" w:rsidRDefault="000A39B7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>
                    <w:txbxContent>
                      <w:p w:rsidR="000A39B7" w:rsidRPr="004E5FA3" w:rsidRDefault="000A39B7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A39B7" w:rsidRPr="00813E93" w:rsidRDefault="000A39B7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A39B7" w:rsidRPr="00813E93" w:rsidRDefault="000A39B7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0A39B7" w:rsidRPr="00813E93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15"/>
        <w:gridCol w:w="3116"/>
        <w:gridCol w:w="2791"/>
      </w:tblGrid>
      <w:tr w:rsidR="000A39B7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39B7" w:rsidRDefault="000A39B7" w:rsidP="000A0926">
            <w:pPr>
              <w:jc w:val="right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אורקל מערכות תוכנה ישראל בע"מ</w:t>
            </w:r>
          </w:p>
        </w:tc>
      </w:tr>
      <w:tr w:rsidR="000A39B7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39B7" w:rsidRPr="00917015" w:rsidRDefault="000A39B7" w:rsidP="000A0926">
            <w:pPr>
              <w:jc w:val="right"/>
              <w:rPr>
                <w:rFonts w:ascii="Arial" w:hAnsi="Arial" w:cs="Arial"/>
                <w:b/>
                <w:highlight w:val="yellow"/>
              </w:rPr>
            </w:pPr>
            <w:r w:rsidRPr="00917015">
              <w:rPr>
                <w:rFonts w:ascii="Arial" w:hAnsi="Arial" w:cs="Arial"/>
                <w:b/>
                <w:sz w:val="22"/>
                <w:szCs w:val="22"/>
                <w:rtl/>
              </w:rPr>
              <w:t>512200502</w:t>
            </w:r>
          </w:p>
        </w:tc>
      </w:tr>
      <w:tr w:rsidR="000A39B7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30" type="#_x0000_t202" style="position:absolute;left:0;text-align:left;margin-left:108.75pt;margin-top:-.6pt;width:27pt;height:18pt;z-index:251656704;mso-position-horizontal-relative:text;mso-position-vertical-relative:text" filled="f" stroked="f">
                  <v:textbox style="mso-next-textbox:#_x0000_s1030">
                    <w:txbxContent>
                      <w:p w:rsidR="000A39B7" w:rsidRPr="004E5FA3" w:rsidRDefault="000A39B7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1" w:type="dxa"/>
            <w:tcBorders>
              <w:top w:val="single" w:sz="4" w:space="0" w:color="auto"/>
              <w:bottom w:val="single" w:sz="4" w:space="0" w:color="auto"/>
            </w:tcBorders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A39B7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39B7" w:rsidRDefault="000A39B7" w:rsidP="000A0926">
            <w:pPr>
              <w:jc w:val="right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375,678</w:t>
            </w:r>
            <w:r w:rsidRPr="00E44C8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"ח</w:t>
            </w:r>
          </w:p>
        </w:tc>
      </w:tr>
      <w:tr w:rsidR="000A39B7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39B7" w:rsidRDefault="000A39B7" w:rsidP="000A0926">
            <w:pPr>
              <w:jc w:val="right"/>
              <w:rPr>
                <w:rFonts w:ascii="Arial" w:hAnsi="Arial" w:cs="Arial"/>
                <w:b/>
                <w:highlight w:val="yellow"/>
              </w:rPr>
            </w:pPr>
            <w:r w:rsidRPr="00917015">
              <w:rPr>
                <w:rFonts w:ascii="Arial" w:hAnsi="Arial" w:cs="Arial"/>
                <w:b/>
                <w:sz w:val="22"/>
                <w:szCs w:val="22"/>
                <w:rtl/>
              </w:rPr>
              <w:t>1/6/2010-31/5/2011</w:t>
            </w:r>
          </w:p>
        </w:tc>
      </w:tr>
    </w:tbl>
    <w:p w:rsidR="000A39B7" w:rsidRDefault="000A39B7" w:rsidP="00E75D0F">
      <w:pPr>
        <w:bidi/>
        <w:rPr>
          <w:rFonts w:ascii="Arial" w:hAnsi="Arial" w:cs="Arial"/>
          <w:bCs/>
          <w:rtl/>
        </w:rPr>
      </w:pPr>
    </w:p>
    <w:p w:rsidR="000A39B7" w:rsidRDefault="000A39B7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</w:t>
      </w:r>
    </w:p>
    <w:p w:rsidR="000A39B7" w:rsidRDefault="000A39B7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0A39B7" w:rsidRPr="00E75D0F" w:rsidTr="00661651">
        <w:tc>
          <w:tcPr>
            <w:tcW w:w="8522" w:type="dxa"/>
          </w:tcPr>
          <w:p w:rsidR="000A39B7" w:rsidRPr="00E75D0F" w:rsidRDefault="000A39B7" w:rsidP="00E87C01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 היא הספק היחיד בישראל המורשה מטעם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העולמית למתן שירותי תמיכה במוצרי החברה. </w:t>
            </w:r>
          </w:p>
        </w:tc>
      </w:tr>
    </w:tbl>
    <w:p w:rsidR="000A39B7" w:rsidRPr="00813E93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0A39B7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0A39B7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0A39B7" w:rsidRDefault="000A39B7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0A39B7" w:rsidRPr="00E75D0F" w:rsidTr="00E87C01">
        <w:tc>
          <w:tcPr>
            <w:tcW w:w="2617" w:type="dxa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301" w:type="dxa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</w:t>
            </w:r>
          </w:p>
        </w:tc>
        <w:tc>
          <w:tcPr>
            <w:tcW w:w="2604" w:type="dxa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0A39B7" w:rsidRPr="00E75D0F" w:rsidTr="00E87C01">
        <w:tc>
          <w:tcPr>
            <w:tcW w:w="2617" w:type="dxa"/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0A39B7" w:rsidRPr="00E75D0F" w:rsidRDefault="000A39B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0A39B7" w:rsidRPr="00600A0F" w:rsidRDefault="000A39B7" w:rsidP="00E75D0F">
      <w:pPr>
        <w:bidi/>
        <w:ind w:left="386"/>
        <w:rPr>
          <w:rFonts w:ascii="Arial" w:hAnsi="Arial" w:cs="Arial"/>
          <w:rtl/>
        </w:rPr>
      </w:pPr>
    </w:p>
    <w:sectPr w:rsidR="000A39B7" w:rsidRPr="00600A0F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39B7" w:rsidRDefault="000A39B7">
      <w:r>
        <w:separator/>
      </w:r>
    </w:p>
  </w:endnote>
  <w:endnote w:type="continuationSeparator" w:id="1">
    <w:p w:rsidR="000A39B7" w:rsidRDefault="000A39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B7" w:rsidRDefault="000A39B7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A39B7" w:rsidRDefault="000A39B7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A39B7" w:rsidRDefault="000A39B7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A39B7" w:rsidRPr="000A6440" w:rsidRDefault="000A39B7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39B7" w:rsidRDefault="000A39B7">
      <w:r>
        <w:separator/>
      </w:r>
    </w:p>
  </w:footnote>
  <w:footnote w:type="continuationSeparator" w:id="1">
    <w:p w:rsidR="000A39B7" w:rsidRDefault="000A39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0A39B7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0A39B7" w:rsidRDefault="000A39B7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A39B7" w:rsidRDefault="000A39B7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A39B7" w:rsidRDefault="000A39B7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0A39B7" w:rsidRDefault="000A39B7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8C36AC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2.5pt;height:46.5pt;visibility:visible">
                <v:imagedata r:id="rId1" o:title=""/>
              </v:shape>
            </w:pict>
          </w:r>
        </w:p>
      </w:tc>
    </w:tr>
  </w:tbl>
  <w:p w:rsidR="000A39B7" w:rsidRPr="00AA4CCB" w:rsidRDefault="000A39B7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0926"/>
    <w:rsid w:val="000A39B7"/>
    <w:rsid w:val="000A6440"/>
    <w:rsid w:val="000B5A07"/>
    <w:rsid w:val="000C590E"/>
    <w:rsid w:val="000D07D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1F5310"/>
    <w:rsid w:val="00212AF9"/>
    <w:rsid w:val="00214621"/>
    <w:rsid w:val="002257CF"/>
    <w:rsid w:val="002527BF"/>
    <w:rsid w:val="002650AB"/>
    <w:rsid w:val="002654AD"/>
    <w:rsid w:val="00265C2E"/>
    <w:rsid w:val="00277F6A"/>
    <w:rsid w:val="002A133E"/>
    <w:rsid w:val="002A5F9B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531A"/>
    <w:rsid w:val="004C685E"/>
    <w:rsid w:val="004D5FD8"/>
    <w:rsid w:val="004D62EB"/>
    <w:rsid w:val="004E5223"/>
    <w:rsid w:val="004E5FA3"/>
    <w:rsid w:val="005216FE"/>
    <w:rsid w:val="005230E9"/>
    <w:rsid w:val="0054012B"/>
    <w:rsid w:val="00546B53"/>
    <w:rsid w:val="0055401D"/>
    <w:rsid w:val="0055709B"/>
    <w:rsid w:val="00573F46"/>
    <w:rsid w:val="00596709"/>
    <w:rsid w:val="005A1E62"/>
    <w:rsid w:val="005A7586"/>
    <w:rsid w:val="005B24A5"/>
    <w:rsid w:val="005B6A89"/>
    <w:rsid w:val="005F4C55"/>
    <w:rsid w:val="00600A0F"/>
    <w:rsid w:val="00601A73"/>
    <w:rsid w:val="00603071"/>
    <w:rsid w:val="0062219D"/>
    <w:rsid w:val="00622241"/>
    <w:rsid w:val="00626DD3"/>
    <w:rsid w:val="00634B24"/>
    <w:rsid w:val="00635D1C"/>
    <w:rsid w:val="00641620"/>
    <w:rsid w:val="00656D49"/>
    <w:rsid w:val="00661651"/>
    <w:rsid w:val="006649A7"/>
    <w:rsid w:val="00665374"/>
    <w:rsid w:val="0067145E"/>
    <w:rsid w:val="00692390"/>
    <w:rsid w:val="00697B9B"/>
    <w:rsid w:val="006A3328"/>
    <w:rsid w:val="006A4B99"/>
    <w:rsid w:val="006B4739"/>
    <w:rsid w:val="006C4FFD"/>
    <w:rsid w:val="006C561C"/>
    <w:rsid w:val="006D625D"/>
    <w:rsid w:val="007002FE"/>
    <w:rsid w:val="00707E50"/>
    <w:rsid w:val="00711533"/>
    <w:rsid w:val="00716817"/>
    <w:rsid w:val="00725F33"/>
    <w:rsid w:val="00733BA2"/>
    <w:rsid w:val="00736D18"/>
    <w:rsid w:val="007374D4"/>
    <w:rsid w:val="00746C65"/>
    <w:rsid w:val="0075740F"/>
    <w:rsid w:val="00796814"/>
    <w:rsid w:val="007E6DA4"/>
    <w:rsid w:val="008040F9"/>
    <w:rsid w:val="00813E93"/>
    <w:rsid w:val="00830AC0"/>
    <w:rsid w:val="00834D1F"/>
    <w:rsid w:val="00870B42"/>
    <w:rsid w:val="00873BF2"/>
    <w:rsid w:val="0087433A"/>
    <w:rsid w:val="00882DD4"/>
    <w:rsid w:val="008B3B18"/>
    <w:rsid w:val="008B4800"/>
    <w:rsid w:val="008C36AC"/>
    <w:rsid w:val="008F2600"/>
    <w:rsid w:val="008F66E4"/>
    <w:rsid w:val="009051B4"/>
    <w:rsid w:val="00907A6B"/>
    <w:rsid w:val="00917015"/>
    <w:rsid w:val="00917FA7"/>
    <w:rsid w:val="009348E9"/>
    <w:rsid w:val="00936866"/>
    <w:rsid w:val="009463C0"/>
    <w:rsid w:val="00953002"/>
    <w:rsid w:val="009868B9"/>
    <w:rsid w:val="009A4D9D"/>
    <w:rsid w:val="009D237B"/>
    <w:rsid w:val="009E28A4"/>
    <w:rsid w:val="00A177BF"/>
    <w:rsid w:val="00A27371"/>
    <w:rsid w:val="00A43115"/>
    <w:rsid w:val="00A56D7D"/>
    <w:rsid w:val="00A608E1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71E8A"/>
    <w:rsid w:val="00BA04CA"/>
    <w:rsid w:val="00BA05F4"/>
    <w:rsid w:val="00BA2A50"/>
    <w:rsid w:val="00BD3C63"/>
    <w:rsid w:val="00BD7295"/>
    <w:rsid w:val="00C118C4"/>
    <w:rsid w:val="00C1240F"/>
    <w:rsid w:val="00C15008"/>
    <w:rsid w:val="00C242BE"/>
    <w:rsid w:val="00C26B2E"/>
    <w:rsid w:val="00C449F1"/>
    <w:rsid w:val="00C56261"/>
    <w:rsid w:val="00C7701D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59C3"/>
    <w:rsid w:val="00D77619"/>
    <w:rsid w:val="00D77C3F"/>
    <w:rsid w:val="00D94D7E"/>
    <w:rsid w:val="00DA0BA9"/>
    <w:rsid w:val="00DB0CBA"/>
    <w:rsid w:val="00DB3B6A"/>
    <w:rsid w:val="00E03C8E"/>
    <w:rsid w:val="00E15391"/>
    <w:rsid w:val="00E161E3"/>
    <w:rsid w:val="00E44C85"/>
    <w:rsid w:val="00E55168"/>
    <w:rsid w:val="00E6574D"/>
    <w:rsid w:val="00E75D0F"/>
    <w:rsid w:val="00E8199B"/>
    <w:rsid w:val="00E87754"/>
    <w:rsid w:val="00E87C01"/>
    <w:rsid w:val="00E90510"/>
    <w:rsid w:val="00E96FF4"/>
    <w:rsid w:val="00EA7B88"/>
    <w:rsid w:val="00EC1EFD"/>
    <w:rsid w:val="00ED6318"/>
    <w:rsid w:val="00EE0A78"/>
    <w:rsid w:val="00F02D21"/>
    <w:rsid w:val="00F14A00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043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l221\Application%20Data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1</Pages>
  <Words>242</Words>
  <Characters>1211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kl425</cp:lastModifiedBy>
  <cp:revision>3</cp:revision>
  <cp:lastPrinted>2010-04-26T05:36:00Z</cp:lastPrinted>
  <dcterms:created xsi:type="dcterms:W3CDTF">2010-04-26T05:36:00Z</dcterms:created>
  <dcterms:modified xsi:type="dcterms:W3CDTF">2010-04-27T05:02:00Z</dcterms:modified>
</cp:coreProperties>
</file>